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29C29" w14:textId="77777777" w:rsidR="002B0AF5" w:rsidRDefault="002B0AF5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23D44BC2" w14:textId="77777777" w:rsidR="00586CB6" w:rsidRDefault="00586CB6" w:rsidP="00586CB6">
      <w:pPr>
        <w:tabs>
          <w:tab w:val="left" w:pos="2900"/>
          <w:tab w:val="left" w:pos="5415"/>
        </w:tabs>
        <w:rPr>
          <w:rFonts w:asciiTheme="minorHAnsi" w:hAnsiTheme="minorHAnsi" w:cstheme="minorHAnsi"/>
          <w:bCs/>
          <w:iCs/>
          <w:sz w:val="22"/>
          <w:szCs w:val="22"/>
        </w:rPr>
      </w:pPr>
    </w:p>
    <w:p w14:paraId="226B0C72" w14:textId="6DCF07A2" w:rsidR="00586CB6" w:rsidRDefault="00586CB6" w:rsidP="00586CB6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Monday </w:t>
      </w:r>
      <w:r>
        <w:rPr>
          <w:rFonts w:asciiTheme="minorHAnsi" w:hAnsiTheme="minorHAnsi" w:cstheme="minorHAnsi"/>
          <w:bCs/>
          <w:iCs/>
          <w:sz w:val="22"/>
          <w:szCs w:val="22"/>
        </w:rPr>
        <w:t>28</w:t>
      </w:r>
      <w:r w:rsidRPr="00586CB6">
        <w:rPr>
          <w:rFonts w:asciiTheme="minorHAnsi" w:hAnsiTheme="minorHAnsi" w:cstheme="minorHAnsi"/>
          <w:bCs/>
          <w:iCs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September 2026</w:t>
      </w:r>
    </w:p>
    <w:p w14:paraId="7FC94960" w14:textId="77777777" w:rsidR="00586CB6" w:rsidRDefault="00586CB6" w:rsidP="00586CB6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6810F184" w14:textId="77777777" w:rsidR="00586CB6" w:rsidRDefault="00586CB6" w:rsidP="00586CB6">
      <w:pPr>
        <w:tabs>
          <w:tab w:val="left" w:pos="2900"/>
          <w:tab w:val="left" w:pos="5415"/>
        </w:tabs>
        <w:jc w:val="right"/>
        <w:rPr>
          <w:rFonts w:asciiTheme="minorHAnsi" w:hAnsiTheme="minorHAnsi" w:cstheme="minorHAnsi"/>
          <w:bCs/>
          <w:iCs/>
          <w:sz w:val="22"/>
          <w:szCs w:val="22"/>
        </w:rPr>
      </w:pPr>
    </w:p>
    <w:p w14:paraId="6D0E48B7" w14:textId="77777777" w:rsidR="00586CB6" w:rsidRDefault="00586CB6" w:rsidP="00586CB6">
      <w:pPr>
        <w:jc w:val="right"/>
        <w:rPr>
          <w:bCs/>
          <w:iCs/>
          <w:sz w:val="22"/>
          <w:szCs w:val="22"/>
        </w:rPr>
      </w:pPr>
    </w:p>
    <w:p w14:paraId="580886AC" w14:textId="0CE3FA76" w:rsidR="00586CB6" w:rsidRDefault="00586CB6" w:rsidP="00586CB6">
      <w:pPr>
        <w:jc w:val="center"/>
        <w:rPr>
          <w:rFonts w:asciiTheme="minorHAnsi" w:hAnsiTheme="minorHAnsi" w:cstheme="minorHAnsi"/>
          <w:b/>
          <w:i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Year </w:t>
      </w: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>5</w:t>
      </w: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 xml:space="preserve"> </w:t>
      </w:r>
      <w:r>
        <w:rPr>
          <w:rFonts w:asciiTheme="minorHAnsi" w:hAnsiTheme="minorHAnsi" w:cstheme="minorHAnsi"/>
          <w:b/>
          <w:iCs/>
          <w:sz w:val="22"/>
          <w:szCs w:val="22"/>
          <w:u w:val="single"/>
        </w:rPr>
        <w:t>National Holocaust Museum Trip</w:t>
      </w:r>
    </w:p>
    <w:p w14:paraId="5A23476E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19D720E6" w14:textId="77777777" w:rsidR="00EF5B64" w:rsidRDefault="00EF5B64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167823BA" w14:textId="75675FE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Dear Parents and Carers,</w:t>
      </w:r>
    </w:p>
    <w:p w14:paraId="19FF451A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710AC890" w14:textId="16668F83" w:rsidR="00586CB6" w:rsidRP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We have an exciting opportunity coming up on 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Tuesday 13th October 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for the </w:t>
      </w:r>
      <w:r>
        <w:rPr>
          <w:rFonts w:asciiTheme="minorHAnsi" w:hAnsiTheme="minorHAnsi" w:cstheme="minorHAnsi"/>
          <w:bCs/>
          <w:iCs/>
          <w:sz w:val="22"/>
          <w:szCs w:val="22"/>
        </w:rPr>
        <w:t>Y</w:t>
      </w:r>
      <w:r w:rsidRPr="00586CB6">
        <w:rPr>
          <w:rFonts w:asciiTheme="minorHAnsi" w:hAnsiTheme="minorHAnsi" w:cstheme="minorHAnsi"/>
          <w:bCs/>
          <w:iCs/>
          <w:sz w:val="22"/>
          <w:szCs w:val="22"/>
        </w:rPr>
        <w:t xml:space="preserve">ear 5 children to visit the National Holocaust Museum. </w:t>
      </w:r>
    </w:p>
    <w:p w14:paraId="45BD3F83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83A6088" w14:textId="4EB929EC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On the day of the trip the children will need to be in school for normal time to be ready to leave on the coach at 9:</w:t>
      </w:r>
      <w:r>
        <w:rPr>
          <w:rFonts w:asciiTheme="minorHAnsi" w:hAnsiTheme="minorHAnsi" w:cstheme="minorHAnsi"/>
          <w:bCs/>
          <w:iCs/>
          <w:sz w:val="22"/>
          <w:szCs w:val="22"/>
        </w:rPr>
        <w:t>15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am and will return to </w:t>
      </w:r>
      <w:r w:rsidR="002775EC">
        <w:rPr>
          <w:rFonts w:asciiTheme="minorHAnsi" w:hAnsiTheme="minorHAnsi" w:cstheme="minorHAnsi"/>
          <w:bCs/>
          <w:iCs/>
          <w:sz w:val="22"/>
          <w:szCs w:val="22"/>
        </w:rPr>
        <w:t>school at the slightly later time of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2775EC">
        <w:rPr>
          <w:rFonts w:asciiTheme="minorHAnsi" w:hAnsiTheme="minorHAnsi" w:cstheme="minorHAnsi"/>
          <w:bCs/>
          <w:iCs/>
          <w:sz w:val="22"/>
          <w:szCs w:val="22"/>
        </w:rPr>
        <w:t>3:45pm</w:t>
      </w:r>
      <w:r>
        <w:rPr>
          <w:rFonts w:asciiTheme="minorHAnsi" w:hAnsiTheme="minorHAnsi" w:cstheme="minorHAnsi"/>
          <w:bCs/>
          <w:iCs/>
          <w:sz w:val="22"/>
          <w:szCs w:val="22"/>
        </w:rPr>
        <w:t>.</w:t>
      </w:r>
      <w:r w:rsidR="002775EC">
        <w:rPr>
          <w:rFonts w:asciiTheme="minorHAnsi" w:hAnsiTheme="minorHAnsi" w:cstheme="minorHAnsi"/>
          <w:bCs/>
          <w:iCs/>
          <w:sz w:val="22"/>
          <w:szCs w:val="22"/>
        </w:rPr>
        <w:t xml:space="preserve"> The children will then be dismissed through the office instead of the classroom. 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</w:p>
    <w:p w14:paraId="4295F003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0D257C2F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children will need to bring their own pack lunch and a water bottle. Children that are eligible for free school meals will be provided with a pack lunch by the kitchen. Please provide this information on the Parent pay permission form. </w:t>
      </w:r>
    </w:p>
    <w:p w14:paraId="7219C96C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625136D5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The cost for this trip will be a </w:t>
      </w:r>
      <w:r>
        <w:rPr>
          <w:rFonts w:asciiTheme="minorHAnsi" w:hAnsiTheme="minorHAnsi" w:cstheme="minorHAnsi"/>
          <w:b/>
          <w:iCs/>
          <w:sz w:val="22"/>
          <w:szCs w:val="22"/>
        </w:rPr>
        <w:t>£15 per child</w:t>
      </w:r>
      <w:r>
        <w:rPr>
          <w:rFonts w:asciiTheme="minorHAnsi" w:hAnsiTheme="minorHAnsi" w:cstheme="minorHAnsi"/>
          <w:bCs/>
          <w:iCs/>
          <w:sz w:val="22"/>
          <w:szCs w:val="22"/>
        </w:rPr>
        <w:t xml:space="preserve">. </w:t>
      </w:r>
    </w:p>
    <w:p w14:paraId="60B17A4B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13AD8530" w14:textId="388BB56F" w:rsidR="00586CB6" w:rsidRDefault="00586CB6" w:rsidP="00586CB6">
      <w:pPr>
        <w:rPr>
          <w:rFonts w:asciiTheme="minorHAnsi" w:hAnsiTheme="minorHAnsi" w:cstheme="minorHAnsi"/>
          <w:b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Please give permission on Parent Pay</w:t>
      </w:r>
      <w:r w:rsidR="002775EC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2775EC" w:rsidRPr="002775EC">
        <w:rPr>
          <w:rFonts w:asciiTheme="minorHAnsi" w:hAnsiTheme="minorHAnsi" w:cstheme="minorHAnsi"/>
          <w:b/>
          <w:iCs/>
          <w:sz w:val="22"/>
          <w:szCs w:val="22"/>
        </w:rPr>
        <w:t>by Friday 9</w:t>
      </w:r>
      <w:r w:rsidR="002775EC" w:rsidRPr="002775EC">
        <w:rPr>
          <w:rFonts w:asciiTheme="minorHAnsi" w:hAnsiTheme="minorHAnsi" w:cstheme="minorHAnsi"/>
          <w:b/>
          <w:iCs/>
          <w:sz w:val="22"/>
          <w:szCs w:val="22"/>
          <w:vertAlign w:val="superscript"/>
        </w:rPr>
        <w:t>th</w:t>
      </w:r>
      <w:r w:rsidR="002775EC" w:rsidRPr="002775EC">
        <w:rPr>
          <w:rFonts w:asciiTheme="minorHAnsi" w:hAnsiTheme="minorHAnsi" w:cstheme="minorHAnsi"/>
          <w:b/>
          <w:iCs/>
          <w:sz w:val="22"/>
          <w:szCs w:val="22"/>
        </w:rPr>
        <w:t xml:space="preserve"> October</w:t>
      </w:r>
      <w:r>
        <w:rPr>
          <w:rFonts w:asciiTheme="minorHAnsi" w:hAnsiTheme="minorHAnsi" w:cstheme="minorHAnsi"/>
          <w:b/>
          <w:iCs/>
          <w:sz w:val="22"/>
          <w:szCs w:val="22"/>
        </w:rPr>
        <w:t xml:space="preserve">. </w:t>
      </w:r>
    </w:p>
    <w:p w14:paraId="02DB322C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2E206A26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Kind regards, </w:t>
      </w:r>
    </w:p>
    <w:p w14:paraId="2C94F512" w14:textId="77777777" w:rsidR="00586CB6" w:rsidRDefault="00586CB6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</w:p>
    <w:p w14:paraId="698A8608" w14:textId="7F9D43E9" w:rsidR="00586CB6" w:rsidRDefault="002775EC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>Miss Watson</w:t>
      </w:r>
    </w:p>
    <w:p w14:paraId="4F4346F1" w14:textId="072FA83C" w:rsidR="002775EC" w:rsidRDefault="002775EC" w:rsidP="00586CB6">
      <w:pPr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Class Teacher </w:t>
      </w:r>
    </w:p>
    <w:p w14:paraId="172DCBC8" w14:textId="77777777" w:rsidR="000377F4" w:rsidRPr="007D1EA7" w:rsidRDefault="000377F4" w:rsidP="001F2596">
      <w:pPr>
        <w:pStyle w:val="Heading1"/>
        <w:jc w:val="right"/>
        <w:rPr>
          <w:rFonts w:ascii="Calibri" w:hAnsi="Calibri"/>
          <w:i w:val="0"/>
          <w:sz w:val="24"/>
          <w:szCs w:val="22"/>
        </w:rPr>
      </w:pPr>
    </w:p>
    <w:p w14:paraId="52EF66EF" w14:textId="77777777" w:rsidR="0027634B" w:rsidRPr="007D1EA7" w:rsidRDefault="005C1FDB" w:rsidP="005C1FDB">
      <w:pPr>
        <w:tabs>
          <w:tab w:val="left" w:pos="5415"/>
        </w:tabs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ab/>
      </w:r>
    </w:p>
    <w:p w14:paraId="454CD044" w14:textId="77777777" w:rsidR="00D302AE" w:rsidRPr="007D1EA7" w:rsidRDefault="00D302AE" w:rsidP="001F2596">
      <w:pPr>
        <w:jc w:val="right"/>
        <w:rPr>
          <w:rFonts w:ascii="Calibri" w:hAnsi="Calibri"/>
          <w:bCs/>
          <w:iCs/>
          <w:sz w:val="22"/>
          <w:szCs w:val="22"/>
        </w:rPr>
      </w:pPr>
    </w:p>
    <w:p w14:paraId="2EDE9AB2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2CE157E9" w14:textId="77777777" w:rsidR="00EB2FC3" w:rsidRPr="007D1EA7" w:rsidRDefault="00E8618B" w:rsidP="00E8618B">
      <w:pPr>
        <w:tabs>
          <w:tab w:val="left" w:pos="3915"/>
        </w:tabs>
        <w:rPr>
          <w:rFonts w:ascii="Calibri" w:hAnsi="Calibri"/>
          <w:bCs/>
          <w:iCs/>
          <w:sz w:val="22"/>
          <w:szCs w:val="22"/>
        </w:rPr>
      </w:pPr>
      <w:r w:rsidRPr="007D1EA7">
        <w:rPr>
          <w:rFonts w:ascii="Calibri" w:hAnsi="Calibri"/>
          <w:bCs/>
          <w:iCs/>
          <w:sz w:val="22"/>
          <w:szCs w:val="22"/>
        </w:rPr>
        <w:tab/>
      </w:r>
    </w:p>
    <w:p w14:paraId="5BF656CA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146C78B9" w14:textId="77777777" w:rsidR="00EB2FC3" w:rsidRPr="007D1EA7" w:rsidRDefault="00DA3989" w:rsidP="00E8618B">
      <w:pPr>
        <w:tabs>
          <w:tab w:val="left" w:pos="6795"/>
        </w:tabs>
        <w:rPr>
          <w:rFonts w:ascii="Calibri" w:hAnsi="Calibri"/>
          <w:sz w:val="22"/>
          <w:szCs w:val="20"/>
        </w:rPr>
      </w:pPr>
      <w:r w:rsidRPr="007D1EA7">
        <w:rPr>
          <w:rFonts w:ascii="Calibri" w:hAnsi="Calibri"/>
          <w:bCs/>
          <w:iCs/>
          <w:sz w:val="22"/>
          <w:szCs w:val="22"/>
        </w:rPr>
        <w:tab/>
      </w:r>
    </w:p>
    <w:p w14:paraId="206015EB" w14:textId="77777777" w:rsidR="00EB2FC3" w:rsidRPr="007D1EA7" w:rsidRDefault="00EB2FC3" w:rsidP="00EB2FC3">
      <w:pPr>
        <w:jc w:val="right"/>
        <w:rPr>
          <w:rFonts w:ascii="Calibri" w:hAnsi="Calibri"/>
          <w:bCs/>
          <w:iCs/>
          <w:sz w:val="22"/>
          <w:szCs w:val="22"/>
        </w:rPr>
      </w:pPr>
    </w:p>
    <w:p w14:paraId="2135A181" w14:textId="77777777" w:rsidR="00EB2FC3" w:rsidRPr="007D1EA7" w:rsidRDefault="00EB2FC3" w:rsidP="00C6670C">
      <w:pPr>
        <w:rPr>
          <w:rFonts w:ascii="Calibri" w:hAnsi="Calibri"/>
          <w:bCs/>
          <w:iCs/>
          <w:sz w:val="22"/>
          <w:szCs w:val="22"/>
        </w:rPr>
      </w:pPr>
    </w:p>
    <w:p w14:paraId="71E0509B" w14:textId="77777777" w:rsidR="008E2DA1" w:rsidRPr="007D1EA7" w:rsidRDefault="008E2DA1" w:rsidP="00C6670C">
      <w:pPr>
        <w:rPr>
          <w:rFonts w:ascii="Calibri" w:hAnsi="Calibri"/>
          <w:bCs/>
          <w:iCs/>
          <w:sz w:val="22"/>
          <w:szCs w:val="22"/>
        </w:rPr>
      </w:pPr>
    </w:p>
    <w:sectPr w:rsidR="008E2DA1" w:rsidRPr="007D1EA7" w:rsidSect="00EB2F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951F8" w14:textId="77777777" w:rsidR="00793137" w:rsidRDefault="00793137" w:rsidP="00EB2FC3">
      <w:r>
        <w:separator/>
      </w:r>
    </w:p>
  </w:endnote>
  <w:endnote w:type="continuationSeparator" w:id="0">
    <w:p w14:paraId="6CD4F104" w14:textId="77777777" w:rsidR="00793137" w:rsidRDefault="0079313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39385" w14:textId="77777777" w:rsidR="006558BB" w:rsidRDefault="006558B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70A85" w14:textId="77777777" w:rsidR="006558BB" w:rsidRDefault="006558B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C897B" w14:textId="77777777" w:rsidR="00DA3989" w:rsidRDefault="00DA3989">
    <w:pPr>
      <w:pStyle w:val="Footer"/>
    </w:pPr>
    <w:r>
      <w:rPr>
        <w:noProof/>
      </w:rPr>
      <mc:AlternateContent>
        <mc:Choice Requires="wps">
          <w:drawing>
            <wp:inline distT="0" distB="0" distL="0" distR="0" wp14:anchorId="74B53B22" wp14:editId="67AA889A">
              <wp:extent cx="304800" cy="304800"/>
              <wp:effectExtent l="0" t="0" r="0" b="0"/>
              <wp:docPr id="887967489" name="Rectangle 2" descr="A close-up of a logo&#10;&#10;Description automatically generate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9B19B0D" id="Rectangle 2" o:spid="_x0000_s1026" alt="A close-up of a logo&#10;&#10;Description automatically generate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1rdtYyMCAAAWBAAADgAAAAAAAAAAAAAAAAAuAgAAZHJzL2Uyb0RvYy54bWxQSwEC&#10;LQAUAAYACAAAACEATKDpLNgAAAADAQAADwAAAAAAAAAAAAAAAAB9BAAAZHJzL2Rvd25yZXYueG1s&#10;UEsFBgAAAAAEAAQA8wAAAIIFAAAAAA==&#10;" filled="f" stroked="f">
              <o:lock v:ext="edit" aspectratio="t"/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29D4D" w14:textId="77777777" w:rsidR="00793137" w:rsidRDefault="00793137" w:rsidP="00EB2FC3">
      <w:r>
        <w:separator/>
      </w:r>
    </w:p>
  </w:footnote>
  <w:footnote w:type="continuationSeparator" w:id="0">
    <w:p w14:paraId="075C6B03" w14:textId="77777777" w:rsidR="00793137" w:rsidRDefault="00793137" w:rsidP="00EB2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AE952" w14:textId="77777777" w:rsidR="006558BB" w:rsidRDefault="006558B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EFB95" w14:textId="77777777" w:rsidR="006558BB" w:rsidRDefault="006558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929BD" w14:textId="77777777" w:rsidR="00EB2FC3" w:rsidRDefault="008D6522" w:rsidP="00EB2FC3">
    <w:pPr>
      <w:pStyle w:val="Header"/>
      <w:tabs>
        <w:tab w:val="clear" w:pos="4513"/>
        <w:tab w:val="clear" w:pos="9026"/>
        <w:tab w:val="left" w:pos="5760"/>
      </w:tabs>
    </w:pPr>
    <w:r>
      <w:rPr>
        <w:rFonts w:ascii="Calibri" w:hAnsi="Calibri"/>
        <w:bCs/>
        <w:iCs/>
        <w:noProof/>
      </w:rPr>
      <w:drawing>
        <wp:anchor distT="0" distB="0" distL="114300" distR="114300" simplePos="0" relativeHeight="251659264" behindDoc="0" locked="0" layoutInCell="1" allowOverlap="1" wp14:anchorId="30184A0B" wp14:editId="2EDD4AAF">
          <wp:simplePos x="0" y="0"/>
          <wp:positionH relativeFrom="column">
            <wp:posOffset>-542925</wp:posOffset>
          </wp:positionH>
          <wp:positionV relativeFrom="paragraph">
            <wp:posOffset>288290</wp:posOffset>
          </wp:positionV>
          <wp:extent cx="951973" cy="963061"/>
          <wp:effectExtent l="0" t="0" r="635" b="8890"/>
          <wp:wrapNone/>
          <wp:docPr id="7699982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973" cy="963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  <w:lang w:eastAsia="en-GB"/>
      </w:rPr>
      <w:drawing>
        <wp:anchor distT="0" distB="0" distL="0" distR="0" simplePos="0" relativeHeight="251658240" behindDoc="0" locked="0" layoutInCell="1" allowOverlap="1" wp14:anchorId="7A86E85F" wp14:editId="248D8BAF">
          <wp:simplePos x="0" y="0"/>
          <wp:positionH relativeFrom="page">
            <wp:align>left</wp:align>
          </wp:positionH>
          <wp:positionV relativeFrom="paragraph">
            <wp:posOffset>-635</wp:posOffset>
          </wp:positionV>
          <wp:extent cx="7543800" cy="1628775"/>
          <wp:effectExtent l="0" t="0" r="0" b="9525"/>
          <wp:wrapSquare wrapText="bothSides"/>
          <wp:docPr id="11035386" name="Picture 11035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D-12966_View_1_Final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235" b="11882"/>
                  <a:stretch/>
                </pic:blipFill>
                <pic:spPr bwMode="auto">
                  <a:xfrm>
                    <a:off x="0" y="0"/>
                    <a:ext cx="7543800" cy="16287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51377"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65348620" wp14:editId="2B0A5364">
              <wp:simplePos x="0" y="0"/>
              <wp:positionH relativeFrom="page">
                <wp:align>left</wp:align>
              </wp:positionH>
              <wp:positionV relativeFrom="paragraph">
                <wp:posOffset>1638300</wp:posOffset>
              </wp:positionV>
              <wp:extent cx="7696200" cy="1404620"/>
              <wp:effectExtent l="0" t="0" r="19050" b="22860"/>
              <wp:wrapSquare wrapText="bothSides"/>
              <wp:docPr id="137999128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962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476286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bCs/>
                              <w:iCs/>
                            </w:rPr>
                          </w:pPr>
                          <w:r w:rsidRPr="00E8618B">
                            <w:rPr>
                              <w:rFonts w:ascii="Calibri" w:hAnsi="Calibri"/>
                              <w:b/>
                              <w:iCs/>
                            </w:rPr>
                            <w:t>Address:</w:t>
                          </w:r>
                          <w:r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</w:t>
                          </w:r>
                          <w:proofErr w:type="spellStart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>Flaxley</w:t>
                          </w:r>
                          <w:proofErr w:type="spellEnd"/>
                          <w:r w:rsidRPr="00E8618B">
                            <w:rPr>
                              <w:rFonts w:ascii="Calibri" w:hAnsi="Calibri"/>
                              <w:bCs/>
                              <w:iCs/>
                            </w:rPr>
                            <w:t xml:space="preserve"> Lane, Middlebeck, Newark, Nottinghamshire, NG24 3XB</w:t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</w:r>
                          <w:r w:rsidR="00546671">
                            <w:rPr>
                              <w:rFonts w:ascii="Calibri" w:hAnsi="Calibri"/>
                              <w:b/>
                              <w:szCs w:val="22"/>
                            </w:rPr>
                            <w:tab/>
                            <w:t>Headteacher</w:t>
                          </w:r>
                          <w:r w:rsidR="00546671"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: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Mr Lee Harrison</w:t>
                          </w:r>
                        </w:p>
                        <w:p w14:paraId="119B7BB6" w14:textId="77777777" w:rsidR="00E8618B" w:rsidRDefault="00E8618B" w:rsidP="00E8618B">
                          <w:pPr>
                            <w:jc w:val="center"/>
                            <w:rPr>
                              <w:rFonts w:ascii="Calibri" w:hAnsi="Calibri"/>
                              <w:szCs w:val="22"/>
                            </w:rPr>
                          </w:pP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Tel: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01636 680051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Pr="001F2596">
                            <w:rPr>
                              <w:rFonts w:ascii="Calibri" w:hAnsi="Calibri"/>
                              <w:b/>
                              <w:szCs w:val="22"/>
                            </w:rPr>
                            <w:t>Email:</w:t>
                          </w:r>
                          <w:r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hyperlink r:id="rId3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office@christchurch.notts.sch.uk</w:t>
                            </w:r>
                          </w:hyperlink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 xml:space="preserve"> 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ab/>
                          </w:r>
                          <w:r w:rsidR="00546671" w:rsidRPr="00546671">
                            <w:rPr>
                              <w:rFonts w:ascii="Calibri" w:hAnsi="Calibri"/>
                              <w:b/>
                              <w:bCs/>
                              <w:szCs w:val="22"/>
                            </w:rPr>
                            <w:t>Website</w:t>
                          </w:r>
                          <w:r w:rsidR="00546671">
                            <w:rPr>
                              <w:rFonts w:ascii="Calibri" w:hAnsi="Calibri"/>
                              <w:szCs w:val="22"/>
                            </w:rPr>
                            <w:t>:</w:t>
                          </w:r>
                          <w:r w:rsidR="00546671" w:rsidRPr="00546671">
                            <w:rPr>
                              <w:rFonts w:ascii="Aptos" w:hAnsi="Aptos" w:cs="Aptos"/>
                              <w:lang w:eastAsia="en-GB"/>
                            </w:rPr>
                            <w:t xml:space="preserve"> </w:t>
                          </w:r>
                          <w:hyperlink r:id="rId4" w:history="1">
                            <w:r w:rsidR="00546671" w:rsidRPr="00F51A8F">
                              <w:rPr>
                                <w:rStyle w:val="Hyperlink"/>
                                <w:rFonts w:ascii="Calibri" w:hAnsi="Calibri"/>
                                <w:szCs w:val="22"/>
                              </w:rPr>
                              <w:t>www.christchurchprimarynewark.co.uk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534862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129pt;width:606pt;height:110.6pt;z-index:251665408;visibility:visible;mso-wrap-style:square;mso-width-percent:0;mso-height-percent:20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">
              <v:textbox style="mso-fit-shape-to-text:t">
                <w:txbxContent>
                  <w:p w14:paraId="14476286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bCs/>
                        <w:iCs/>
                      </w:rPr>
                    </w:pPr>
                    <w:r w:rsidRPr="00E8618B">
                      <w:rPr>
                        <w:rFonts w:ascii="Calibri" w:hAnsi="Calibri"/>
                        <w:b/>
                        <w:iCs/>
                      </w:rPr>
                      <w:t>Address:</w:t>
                    </w:r>
                    <w:r>
                      <w:rPr>
                        <w:rFonts w:ascii="Calibri" w:hAnsi="Calibri"/>
                        <w:bCs/>
                        <w:iCs/>
                      </w:rPr>
                      <w:t xml:space="preserve"> </w:t>
                    </w:r>
                    <w:proofErr w:type="spellStart"/>
                    <w:r w:rsidRPr="00E8618B">
                      <w:rPr>
                        <w:rFonts w:ascii="Calibri" w:hAnsi="Calibri"/>
                        <w:bCs/>
                        <w:iCs/>
                      </w:rPr>
                      <w:t>Flaxley</w:t>
                    </w:r>
                    <w:proofErr w:type="spellEnd"/>
                    <w:r w:rsidRPr="00E8618B">
                      <w:rPr>
                        <w:rFonts w:ascii="Calibri" w:hAnsi="Calibri"/>
                        <w:bCs/>
                        <w:iCs/>
                      </w:rPr>
                      <w:t xml:space="preserve"> Lane, Middlebeck, Newark, Nottinghamshire, NG24 3XB</w:t>
                    </w:r>
                    <w:r w:rsidR="00546671" w:rsidRPr="00546671">
                      <w:rPr>
                        <w:rFonts w:ascii="Calibri" w:hAnsi="Calibri"/>
                        <w:b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</w:r>
                    <w:r w:rsidR="00546671">
                      <w:rPr>
                        <w:rFonts w:ascii="Calibri" w:hAnsi="Calibri"/>
                        <w:b/>
                        <w:szCs w:val="22"/>
                      </w:rPr>
                      <w:tab/>
                      <w:t>Headteacher</w:t>
                    </w:r>
                    <w:r w:rsidR="00546671" w:rsidRPr="001F2596">
                      <w:rPr>
                        <w:rFonts w:ascii="Calibri" w:hAnsi="Calibri"/>
                        <w:b/>
                        <w:szCs w:val="22"/>
                      </w:rPr>
                      <w:t>: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Mr Lee Harrison</w:t>
                    </w:r>
                  </w:p>
                  <w:p w14:paraId="119B7BB6" w14:textId="77777777" w:rsidR="00E8618B" w:rsidRDefault="00E8618B" w:rsidP="00E8618B">
                    <w:pPr>
                      <w:jc w:val="center"/>
                      <w:rPr>
                        <w:rFonts w:ascii="Calibri" w:hAnsi="Calibri"/>
                        <w:szCs w:val="22"/>
                      </w:rPr>
                    </w:pP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Tel: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01636 680051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Pr="001F2596">
                      <w:rPr>
                        <w:rFonts w:ascii="Calibri" w:hAnsi="Calibri"/>
                        <w:b/>
                        <w:szCs w:val="22"/>
                      </w:rPr>
                      <w:t>Email:</w:t>
                    </w:r>
                    <w:r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hyperlink r:id="rId5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office@christchurch.notts.sch.uk</w:t>
                      </w:r>
                    </w:hyperlink>
                    <w:r w:rsidR="00546671">
                      <w:rPr>
                        <w:rFonts w:ascii="Calibri" w:hAnsi="Calibri"/>
                        <w:szCs w:val="22"/>
                      </w:rPr>
                      <w:t xml:space="preserve"> 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ab/>
                    </w:r>
                    <w:r w:rsidR="00546671" w:rsidRPr="00546671">
                      <w:rPr>
                        <w:rFonts w:ascii="Calibri" w:hAnsi="Calibri"/>
                        <w:b/>
                        <w:bCs/>
                        <w:szCs w:val="22"/>
                      </w:rPr>
                      <w:t>Website</w:t>
                    </w:r>
                    <w:r w:rsidR="00546671">
                      <w:rPr>
                        <w:rFonts w:ascii="Calibri" w:hAnsi="Calibri"/>
                        <w:szCs w:val="22"/>
                      </w:rPr>
                      <w:t>:</w:t>
                    </w:r>
                    <w:r w:rsidR="00546671" w:rsidRPr="00546671">
                      <w:rPr>
                        <w:rFonts w:ascii="Aptos" w:hAnsi="Aptos" w:cs="Aptos"/>
                        <w:lang w:eastAsia="en-GB"/>
                      </w:rPr>
                      <w:t xml:space="preserve"> </w:t>
                    </w:r>
                    <w:hyperlink r:id="rId6" w:history="1">
                      <w:r w:rsidR="00546671" w:rsidRPr="00F51A8F">
                        <w:rPr>
                          <w:rStyle w:val="Hyperlink"/>
                          <w:rFonts w:ascii="Calibri" w:hAnsi="Calibri"/>
                          <w:szCs w:val="22"/>
                        </w:rPr>
                        <w:t>www.christchurchprimarynewark.co.uk</w:t>
                      </w:r>
                    </w:hyperlink>
                  </w:p>
                </w:txbxContent>
              </v:textbox>
              <w10:wrap type="square" anchorx="page"/>
            </v:shape>
          </w:pict>
        </mc:Fallback>
      </mc:AlternateContent>
    </w:r>
    <w:r w:rsidR="00E8618B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62DEE08" wp14:editId="6B11866A">
              <wp:simplePos x="0" y="0"/>
              <wp:positionH relativeFrom="column">
                <wp:posOffset>1390650</wp:posOffset>
              </wp:positionH>
              <wp:positionV relativeFrom="paragraph">
                <wp:posOffset>47625</wp:posOffset>
              </wp:positionV>
              <wp:extent cx="329565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956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EF32FF" w14:textId="77777777" w:rsidR="00EB2FC3" w:rsidRPr="00851377" w:rsidRDefault="00EB2FC3">
                          <w:pPr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</w:pPr>
                          <w:r w:rsidRPr="00851377">
                            <w:rPr>
                              <w:rFonts w:ascii="Segoe Script" w:hAnsi="Segoe Script"/>
                              <w:b/>
                              <w:bCs/>
                              <w:i/>
                              <w:iCs/>
                              <w:sz w:val="36"/>
                              <w:szCs w:val="36"/>
                            </w:rPr>
                            <w:t>“Together, We Flourish”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462DEE08" id="_x0000_s1027" type="#_x0000_t202" style="position:absolute;margin-left:109.5pt;margin-top:3.75pt;width:259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" filled="f" stroked="f">
              <v:textbox style="mso-fit-shape-to-text:t">
                <w:txbxContent>
                  <w:p w14:paraId="47EF32FF" w14:textId="77777777" w:rsidR="00EB2FC3" w:rsidRPr="00851377" w:rsidRDefault="00EB2FC3">
                    <w:pPr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</w:pPr>
                    <w:r w:rsidRPr="00851377">
                      <w:rPr>
                        <w:rFonts w:ascii="Segoe Script" w:hAnsi="Segoe Script"/>
                        <w:b/>
                        <w:bCs/>
                        <w:i/>
                        <w:iCs/>
                        <w:sz w:val="36"/>
                        <w:szCs w:val="36"/>
                      </w:rPr>
                      <w:t>“Together, We Flourish”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EB2FC3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A5E84B9" wp14:editId="37167C8F">
              <wp:simplePos x="0" y="0"/>
              <wp:positionH relativeFrom="column">
                <wp:posOffset>-885825</wp:posOffset>
              </wp:positionH>
              <wp:positionV relativeFrom="paragraph">
                <wp:posOffset>1295400</wp:posOffset>
              </wp:positionV>
              <wp:extent cx="7486650" cy="400050"/>
              <wp:effectExtent l="0" t="0" r="0" b="0"/>
              <wp:wrapSquare wrapText="bothSides"/>
              <wp:docPr id="190084418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665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1EC6A2E" w14:textId="77777777" w:rsidR="00EB2FC3" w:rsidRPr="00DA3989" w:rsidRDefault="00EB2FC3" w:rsidP="00EB2FC3">
                          <w:pPr>
                            <w:jc w:val="center"/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Kindness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Respect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70AD47" w:themeColor="accent6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Perseverance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Curiosity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6558BB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Hope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 </w:t>
                          </w:r>
                          <w:r w:rsid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 xml:space="preserve">∙ </w:t>
                          </w:r>
                          <w:r w:rsidR="00DA3989" w:rsidRPr="00DA3989">
                            <w:rPr>
                              <w:rFonts w:ascii="Segoe Script" w:hAnsi="Segoe Script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t>Community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5E84B9" id="_x0000_s1028" type="#_x0000_t202" style="position:absolute;margin-left:-69.75pt;margin-top:102pt;width:589.5pt;height:31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" filled="f" stroked="f">
              <v:textbox>
                <w:txbxContent>
                  <w:p w14:paraId="71EC6A2E" w14:textId="77777777" w:rsidR="00EB2FC3" w:rsidRPr="00DA3989" w:rsidRDefault="00EB2FC3" w:rsidP="00EB2FC3">
                    <w:pPr>
                      <w:jc w:val="center"/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</w:pPr>
                    <w:r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Kindness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Respect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70AD47" w:themeColor="accent6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Perseverance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Curiosity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6558BB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Hope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 </w:t>
                    </w:r>
                    <w:r w:rsid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 xml:space="preserve">∙ </w:t>
                    </w:r>
                    <w:r w:rsidR="00DA3989" w:rsidRPr="00DA3989">
                      <w:rPr>
                        <w:rFonts w:ascii="Segoe Script" w:hAnsi="Segoe Script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t>Community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4F5232"/>
    <w:multiLevelType w:val="multilevel"/>
    <w:tmpl w:val="25CA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>
      <o:colormru v:ext="edit" colors="#690,#97e2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B6"/>
    <w:rsid w:val="00017F85"/>
    <w:rsid w:val="000324F4"/>
    <w:rsid w:val="000377F4"/>
    <w:rsid w:val="000553F4"/>
    <w:rsid w:val="00070E07"/>
    <w:rsid w:val="000B679A"/>
    <w:rsid w:val="000C6F35"/>
    <w:rsid w:val="00107B45"/>
    <w:rsid w:val="0011530B"/>
    <w:rsid w:val="0013488A"/>
    <w:rsid w:val="001456F8"/>
    <w:rsid w:val="001614DE"/>
    <w:rsid w:val="001743CD"/>
    <w:rsid w:val="001C27AC"/>
    <w:rsid w:val="001F2596"/>
    <w:rsid w:val="001F43D9"/>
    <w:rsid w:val="00246307"/>
    <w:rsid w:val="0027634B"/>
    <w:rsid w:val="002775EC"/>
    <w:rsid w:val="00290B2C"/>
    <w:rsid w:val="0029461A"/>
    <w:rsid w:val="002A1597"/>
    <w:rsid w:val="002B0AF5"/>
    <w:rsid w:val="002B19B0"/>
    <w:rsid w:val="002D2395"/>
    <w:rsid w:val="002F5D67"/>
    <w:rsid w:val="00304416"/>
    <w:rsid w:val="00344B37"/>
    <w:rsid w:val="00351EE2"/>
    <w:rsid w:val="003535BB"/>
    <w:rsid w:val="00363D47"/>
    <w:rsid w:val="003738B6"/>
    <w:rsid w:val="003A350A"/>
    <w:rsid w:val="003A3DEB"/>
    <w:rsid w:val="003C56FA"/>
    <w:rsid w:val="003F19FB"/>
    <w:rsid w:val="00421571"/>
    <w:rsid w:val="00421FF0"/>
    <w:rsid w:val="004606B5"/>
    <w:rsid w:val="00463271"/>
    <w:rsid w:val="00484F03"/>
    <w:rsid w:val="004B3FC8"/>
    <w:rsid w:val="004C5A6C"/>
    <w:rsid w:val="004D3850"/>
    <w:rsid w:val="004D6972"/>
    <w:rsid w:val="004F1B26"/>
    <w:rsid w:val="00526A12"/>
    <w:rsid w:val="005331E1"/>
    <w:rsid w:val="00546671"/>
    <w:rsid w:val="00555745"/>
    <w:rsid w:val="00556C94"/>
    <w:rsid w:val="00580577"/>
    <w:rsid w:val="00586CB6"/>
    <w:rsid w:val="005A64FF"/>
    <w:rsid w:val="005B0279"/>
    <w:rsid w:val="005C1FDB"/>
    <w:rsid w:val="005D02D3"/>
    <w:rsid w:val="005D3BDB"/>
    <w:rsid w:val="00606055"/>
    <w:rsid w:val="00623E3C"/>
    <w:rsid w:val="0064356E"/>
    <w:rsid w:val="006558BB"/>
    <w:rsid w:val="006570BC"/>
    <w:rsid w:val="006C2CE3"/>
    <w:rsid w:val="00705F8B"/>
    <w:rsid w:val="00714E53"/>
    <w:rsid w:val="00725C14"/>
    <w:rsid w:val="007460ED"/>
    <w:rsid w:val="00793137"/>
    <w:rsid w:val="007C34A6"/>
    <w:rsid w:val="007C3BFD"/>
    <w:rsid w:val="007C4277"/>
    <w:rsid w:val="007D1EA7"/>
    <w:rsid w:val="00812D1A"/>
    <w:rsid w:val="00823F4B"/>
    <w:rsid w:val="00851377"/>
    <w:rsid w:val="00862C62"/>
    <w:rsid w:val="008D1053"/>
    <w:rsid w:val="008D6522"/>
    <w:rsid w:val="008E2DA1"/>
    <w:rsid w:val="008F3CB4"/>
    <w:rsid w:val="009115D6"/>
    <w:rsid w:val="00917935"/>
    <w:rsid w:val="00921755"/>
    <w:rsid w:val="00935918"/>
    <w:rsid w:val="009567C2"/>
    <w:rsid w:val="00967F61"/>
    <w:rsid w:val="009715AE"/>
    <w:rsid w:val="009B42EC"/>
    <w:rsid w:val="009B6D46"/>
    <w:rsid w:val="009F17FB"/>
    <w:rsid w:val="009F39AD"/>
    <w:rsid w:val="00A35A5A"/>
    <w:rsid w:val="00A4456C"/>
    <w:rsid w:val="00A50CC3"/>
    <w:rsid w:val="00A7789C"/>
    <w:rsid w:val="00A84E9A"/>
    <w:rsid w:val="00B21D78"/>
    <w:rsid w:val="00B26CDC"/>
    <w:rsid w:val="00B3414E"/>
    <w:rsid w:val="00B8490D"/>
    <w:rsid w:val="00BB6B64"/>
    <w:rsid w:val="00BD0C62"/>
    <w:rsid w:val="00C40A8C"/>
    <w:rsid w:val="00C42910"/>
    <w:rsid w:val="00C43AC3"/>
    <w:rsid w:val="00C6670C"/>
    <w:rsid w:val="00C671FB"/>
    <w:rsid w:val="00CC56E4"/>
    <w:rsid w:val="00CD7674"/>
    <w:rsid w:val="00D0515A"/>
    <w:rsid w:val="00D15B61"/>
    <w:rsid w:val="00D253FA"/>
    <w:rsid w:val="00D302AE"/>
    <w:rsid w:val="00D40B12"/>
    <w:rsid w:val="00D45BA1"/>
    <w:rsid w:val="00D45DE2"/>
    <w:rsid w:val="00D653BD"/>
    <w:rsid w:val="00DA3989"/>
    <w:rsid w:val="00DF7C92"/>
    <w:rsid w:val="00E0225A"/>
    <w:rsid w:val="00E830B6"/>
    <w:rsid w:val="00E83166"/>
    <w:rsid w:val="00E8618B"/>
    <w:rsid w:val="00EB2FC3"/>
    <w:rsid w:val="00EB7E79"/>
    <w:rsid w:val="00ED213C"/>
    <w:rsid w:val="00EF5B64"/>
    <w:rsid w:val="00F73867"/>
    <w:rsid w:val="00F760FE"/>
    <w:rsid w:val="00FA4050"/>
    <w:rsid w:val="00FB6379"/>
    <w:rsid w:val="00FD725D"/>
    <w:rsid w:val="00FF6E55"/>
    <w:rsid w:val="00FF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690,#97e200"/>
    </o:shapedefaults>
    <o:shapelayout v:ext="edit">
      <o:idmap v:ext="edit" data="1"/>
    </o:shapelayout>
  </w:shapeDefaults>
  <w:decimalSymbol w:val="."/>
  <w:listSeparator w:val=","/>
  <w14:docId w14:val="7581C2AD"/>
  <w15:chartTrackingRefBased/>
  <w15:docId w15:val="{7AEA5B2D-5EF1-407E-906F-4404721A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0441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07B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07B45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semiHidden/>
    <w:rsid w:val="00304416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Hyperlink">
    <w:name w:val="Hyperlink"/>
    <w:rsid w:val="00304416"/>
    <w:rPr>
      <w:color w:val="0563C1"/>
      <w:u w:val="single"/>
    </w:rPr>
  </w:style>
  <w:style w:type="character" w:styleId="HTMLCite">
    <w:name w:val="HTML Cite"/>
    <w:uiPriority w:val="99"/>
    <w:unhideWhenUsed/>
    <w:rsid w:val="00B3414E"/>
    <w:rPr>
      <w:i/>
      <w:iCs/>
    </w:rPr>
  </w:style>
  <w:style w:type="paragraph" w:styleId="NormalWeb">
    <w:name w:val="Normal (Web)"/>
    <w:basedOn w:val="Normal"/>
    <w:uiPriority w:val="99"/>
    <w:unhideWhenUsed/>
    <w:rsid w:val="001F43D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rsid w:val="00FF6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B2FC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EB2F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EB2FC3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E86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21379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385">
          <w:marLeft w:val="45"/>
          <w:marRight w:val="45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4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christchurch.notts.sch.uk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www.christchurchprimarynewark.co.uk" TargetMode="External"/><Relationship Id="rId5" Type="http://schemas.openxmlformats.org/officeDocument/2006/relationships/hyperlink" Target="mailto:office@christchurch.notts.sch.uk" TargetMode="External"/><Relationship Id="rId4" Type="http://schemas.openxmlformats.org/officeDocument/2006/relationships/hyperlink" Target="http://www.christchurchprimarynewark.co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harris\Documents\Letters\BLANK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0146B45659624D8E7D6E478A71C78E" ma:contentTypeVersion="18" ma:contentTypeDescription="Create a new document." ma:contentTypeScope="" ma:versionID="a499e380679264f6007d453e655ad9b3">
  <xsd:schema xmlns:xsd="http://www.w3.org/2001/XMLSchema" xmlns:xs="http://www.w3.org/2001/XMLSchema" xmlns:p="http://schemas.microsoft.com/office/2006/metadata/properties" xmlns:ns3="e7511877-b047-45ac-baaf-6ed0d1d1275b" xmlns:ns4="4065f2db-5ac5-4d21-85fe-5931935a9899" targetNamespace="http://schemas.microsoft.com/office/2006/metadata/properties" ma:root="true" ma:fieldsID="0dd040925708b0d214a38ff4ae2fa90d" ns3:_="" ns4:_="">
    <xsd:import namespace="e7511877-b047-45ac-baaf-6ed0d1d1275b"/>
    <xsd:import namespace="4065f2db-5ac5-4d21-85fe-5931935a98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511877-b047-45ac-baaf-6ed0d1d12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f2db-5ac5-4d21-85fe-5931935a98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7511877-b047-45ac-baaf-6ed0d1d127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71A9CA-75CC-4E03-AC0E-D9131544E4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511877-b047-45ac-baaf-6ed0d1d1275b"/>
    <ds:schemaRef ds:uri="4065f2db-5ac5-4d21-85fe-5931935a98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83830D-D877-449A-BE6D-7CF9940168F9}">
  <ds:schemaRefs>
    <ds:schemaRef ds:uri="http://schemas.microsoft.com/office/2006/metadata/properties"/>
    <ds:schemaRef ds:uri="http://schemas.microsoft.com/office/infopath/2007/PartnerControls"/>
    <ds:schemaRef ds:uri="e7511877-b047-45ac-baaf-6ed0d1d1275b"/>
  </ds:schemaRefs>
</ds:datastoreItem>
</file>

<file path=customXml/itemProps3.xml><?xml version="1.0" encoding="utf-8"?>
<ds:datastoreItem xmlns:ds="http://schemas.openxmlformats.org/officeDocument/2006/customXml" ds:itemID="{BEA3DCBF-FA45-4D5A-BA94-516B394E6B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LETTERHEAD</Template>
  <TotalTime>166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Christ Church Infant School</vt:lpstr>
    </vt:vector>
  </TitlesOfParts>
  <Company>NCC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 Church Infant School</dc:title>
  <dc:subject/>
  <dc:creator>Bethia Harris</dc:creator>
  <cp:keywords/>
  <dc:description/>
  <cp:lastModifiedBy>Bethia Harris</cp:lastModifiedBy>
  <cp:revision>3</cp:revision>
  <cp:lastPrinted>2026-09-28T11:59:00Z</cp:lastPrinted>
  <dcterms:created xsi:type="dcterms:W3CDTF">2026-09-28T10:15:00Z</dcterms:created>
  <dcterms:modified xsi:type="dcterms:W3CDTF">2026-09-28T14:20:00Z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0x010100170146B45659624D8E7D6E478A71C78E</vt:lpwstr>
  </property>
</Properties>
</file>