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2FA7F" w14:textId="77777777" w:rsidR="002B0AF5" w:rsidRDefault="002B0AF5" w:rsidP="001F2596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3310D8B4" w14:textId="77777777" w:rsidR="00653F9F" w:rsidRDefault="00653F9F" w:rsidP="00653F9F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285652F3" w14:textId="77777777" w:rsidR="00653F9F" w:rsidRDefault="00653F9F" w:rsidP="00653F9F">
      <w:pPr>
        <w:tabs>
          <w:tab w:val="left" w:pos="2900"/>
          <w:tab w:val="left" w:pos="5415"/>
        </w:tabs>
        <w:rPr>
          <w:rFonts w:asciiTheme="minorHAnsi" w:hAnsiTheme="minorHAnsi" w:cstheme="minorHAnsi"/>
          <w:bCs/>
          <w:iCs/>
          <w:sz w:val="22"/>
          <w:szCs w:val="22"/>
        </w:rPr>
      </w:pPr>
    </w:p>
    <w:p w14:paraId="12B8FACA" w14:textId="2F4FC96F" w:rsidR="00653F9F" w:rsidRDefault="00653F9F" w:rsidP="00653F9F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Monday </w:t>
      </w:r>
      <w:r w:rsidR="00FD1C8C">
        <w:rPr>
          <w:rFonts w:asciiTheme="minorHAnsi" w:hAnsiTheme="minorHAnsi" w:cstheme="minorHAnsi"/>
          <w:bCs/>
          <w:iCs/>
          <w:sz w:val="22"/>
          <w:szCs w:val="22"/>
        </w:rPr>
        <w:t>12</w:t>
      </w:r>
      <w:r w:rsidR="00FD1C8C" w:rsidRPr="00FD1C8C">
        <w:rPr>
          <w:rFonts w:asciiTheme="minorHAnsi" w:hAnsiTheme="minorHAnsi" w:cstheme="minorHAnsi"/>
          <w:bCs/>
          <w:iCs/>
          <w:sz w:val="22"/>
          <w:szCs w:val="22"/>
          <w:vertAlign w:val="superscript"/>
        </w:rPr>
        <w:t>th</w:t>
      </w:r>
      <w:r w:rsidR="00FD1C8C">
        <w:rPr>
          <w:rFonts w:asciiTheme="minorHAnsi" w:hAnsiTheme="minorHAnsi" w:cstheme="minorHAnsi"/>
          <w:bCs/>
          <w:iCs/>
          <w:sz w:val="22"/>
          <w:szCs w:val="22"/>
        </w:rPr>
        <w:t xml:space="preserve"> October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2026</w:t>
      </w:r>
    </w:p>
    <w:p w14:paraId="5D79C7EF" w14:textId="77777777" w:rsidR="00653F9F" w:rsidRDefault="00653F9F" w:rsidP="00653F9F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14:paraId="23F810A4" w14:textId="77777777" w:rsidR="00653F9F" w:rsidRDefault="00653F9F" w:rsidP="00653F9F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14:paraId="7EA31DDE" w14:textId="77777777" w:rsidR="00653F9F" w:rsidRDefault="00653F9F" w:rsidP="00653F9F">
      <w:pPr>
        <w:jc w:val="right"/>
        <w:rPr>
          <w:bCs/>
          <w:iCs/>
          <w:sz w:val="22"/>
          <w:szCs w:val="22"/>
        </w:rPr>
      </w:pPr>
    </w:p>
    <w:p w14:paraId="52BDD9FD" w14:textId="637524C2" w:rsidR="00653F9F" w:rsidRDefault="00653F9F" w:rsidP="00653F9F">
      <w:pPr>
        <w:jc w:val="center"/>
        <w:rPr>
          <w:rFonts w:asciiTheme="minorHAnsi" w:hAnsiTheme="minorHAnsi" w:cstheme="minorHAnsi"/>
          <w:b/>
          <w:i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Year </w:t>
      </w:r>
      <w:r w:rsidR="00FD1C8C"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4, 5 &amp; </w:t>
      </w: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6 </w:t>
      </w:r>
      <w:r w:rsidR="00FD1C8C">
        <w:rPr>
          <w:rFonts w:asciiTheme="minorHAnsi" w:hAnsiTheme="minorHAnsi" w:cstheme="minorHAnsi"/>
          <w:b/>
          <w:iCs/>
          <w:sz w:val="22"/>
          <w:szCs w:val="22"/>
          <w:u w:val="single"/>
        </w:rPr>
        <w:t>Derby Faith Centre Trip</w:t>
      </w:r>
    </w:p>
    <w:p w14:paraId="5860A0FD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0E0D0133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Dear Parents and Carers,</w:t>
      </w:r>
    </w:p>
    <w:p w14:paraId="23F3BB99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5870ADA7" w14:textId="63040890" w:rsidR="00653F9F" w:rsidRPr="00586CB6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We have an exciting opportunity coming up on </w:t>
      </w:r>
      <w:r w:rsidR="00FD1C8C">
        <w:rPr>
          <w:rFonts w:asciiTheme="minorHAnsi" w:hAnsiTheme="minorHAnsi" w:cstheme="minorHAnsi"/>
          <w:b/>
          <w:iCs/>
          <w:sz w:val="22"/>
          <w:szCs w:val="22"/>
        </w:rPr>
        <w:t>Thursday 19</w:t>
      </w:r>
      <w:r w:rsidR="00FD1C8C" w:rsidRPr="00FD1C8C">
        <w:rPr>
          <w:rFonts w:asciiTheme="minorHAnsi" w:hAnsiTheme="minorHAnsi" w:cstheme="minorHAnsi"/>
          <w:b/>
          <w:iCs/>
          <w:sz w:val="22"/>
          <w:szCs w:val="22"/>
          <w:vertAlign w:val="superscript"/>
        </w:rPr>
        <w:t>th</w:t>
      </w:r>
      <w:r w:rsidR="00FD1C8C">
        <w:rPr>
          <w:rFonts w:asciiTheme="minorHAnsi" w:hAnsiTheme="minorHAnsi" w:cstheme="minorHAnsi"/>
          <w:b/>
          <w:iCs/>
          <w:sz w:val="22"/>
          <w:szCs w:val="22"/>
        </w:rPr>
        <w:t xml:space="preserve"> November 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for the </w:t>
      </w:r>
      <w:r>
        <w:rPr>
          <w:rFonts w:asciiTheme="minorHAnsi" w:hAnsiTheme="minorHAnsi" w:cstheme="minorHAnsi"/>
          <w:bCs/>
          <w:iCs/>
          <w:sz w:val="22"/>
          <w:szCs w:val="22"/>
        </w:rPr>
        <w:t>Y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ear </w:t>
      </w:r>
      <w:r w:rsidR="00FD1C8C">
        <w:rPr>
          <w:rFonts w:asciiTheme="minorHAnsi" w:hAnsiTheme="minorHAnsi" w:cstheme="minorHAnsi"/>
          <w:bCs/>
          <w:iCs/>
          <w:sz w:val="22"/>
          <w:szCs w:val="22"/>
        </w:rPr>
        <w:t xml:space="preserve">4, 5 &amp; </w:t>
      </w:r>
      <w:r>
        <w:rPr>
          <w:rFonts w:asciiTheme="minorHAnsi" w:hAnsiTheme="minorHAnsi" w:cstheme="minorHAnsi"/>
          <w:bCs/>
          <w:iCs/>
          <w:sz w:val="22"/>
          <w:szCs w:val="22"/>
        </w:rPr>
        <w:t>6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 children to visit the </w:t>
      </w:r>
      <w:r w:rsidR="00FD1C8C">
        <w:rPr>
          <w:rFonts w:asciiTheme="minorHAnsi" w:hAnsiTheme="minorHAnsi" w:cstheme="minorHAnsi"/>
          <w:bCs/>
          <w:iCs/>
          <w:sz w:val="22"/>
          <w:szCs w:val="22"/>
        </w:rPr>
        <w:t>Derby Faith Centre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. </w:t>
      </w:r>
    </w:p>
    <w:p w14:paraId="75C2CE09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4D671E76" w14:textId="391CD85D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On the day of the trip the children will need to be in school for </w:t>
      </w:r>
      <w:r w:rsidR="00FD1C8C">
        <w:rPr>
          <w:rFonts w:asciiTheme="minorHAnsi" w:hAnsiTheme="minorHAnsi" w:cstheme="minorHAnsi"/>
          <w:bCs/>
          <w:iCs/>
          <w:sz w:val="22"/>
          <w:szCs w:val="22"/>
        </w:rPr>
        <w:t xml:space="preserve">8:15am ready to leave on the coach at 8:30am. They will return to school at the slightly later time of 3:30pm. 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080883FD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49BC42B2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children will need to bring their own pack lunch and a water bottle. Children that are eligible for free school meals will be provided with a pack lunch by the kitchen. Please provide this information on the Parent pay permission form. </w:t>
      </w:r>
    </w:p>
    <w:p w14:paraId="565792EF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78ACC6B8" w14:textId="0EEF6550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cost for this trip will </w:t>
      </w:r>
      <w:r w:rsidR="00FD1C8C">
        <w:rPr>
          <w:rFonts w:asciiTheme="minorHAnsi" w:hAnsiTheme="minorHAnsi" w:cstheme="minorHAnsi"/>
          <w:bCs/>
          <w:iCs/>
          <w:sz w:val="22"/>
          <w:szCs w:val="22"/>
        </w:rPr>
        <w:t xml:space="preserve">be FREE. </w:t>
      </w:r>
    </w:p>
    <w:p w14:paraId="17507044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03EF9814" w14:textId="529DB8F8" w:rsidR="00653F9F" w:rsidRDefault="00653F9F" w:rsidP="00653F9F">
      <w:pPr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Please give permission on Parent Pay </w:t>
      </w:r>
      <w:r w:rsidRPr="002775EC">
        <w:rPr>
          <w:rFonts w:asciiTheme="minorHAnsi" w:hAnsiTheme="minorHAnsi" w:cstheme="minorHAnsi"/>
          <w:b/>
          <w:iCs/>
          <w:sz w:val="22"/>
          <w:szCs w:val="22"/>
        </w:rPr>
        <w:t>by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FD1C8C">
        <w:rPr>
          <w:rFonts w:asciiTheme="minorHAnsi" w:hAnsiTheme="minorHAnsi" w:cstheme="minorHAnsi"/>
          <w:b/>
          <w:iCs/>
          <w:sz w:val="22"/>
          <w:szCs w:val="22"/>
        </w:rPr>
        <w:t>Friday 13th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November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. </w:t>
      </w:r>
    </w:p>
    <w:p w14:paraId="19A9F3A9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27F55D4F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Kind regards, </w:t>
      </w:r>
    </w:p>
    <w:p w14:paraId="0B095B0C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0D0382BB" w14:textId="6E550CE5" w:rsidR="00653F9F" w:rsidRDefault="00FD1C8C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KS2 Team </w:t>
      </w:r>
    </w:p>
    <w:p w14:paraId="32F0B0E8" w14:textId="77777777" w:rsidR="000377F4" w:rsidRPr="007D1EA7" w:rsidRDefault="000377F4" w:rsidP="001F2596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56BF74CB" w14:textId="77777777" w:rsidR="0027634B" w:rsidRPr="007D1EA7" w:rsidRDefault="005C1FDB" w:rsidP="005C1FDB">
      <w:pPr>
        <w:tabs>
          <w:tab w:val="left" w:pos="5415"/>
        </w:tabs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ab/>
      </w:r>
    </w:p>
    <w:p w14:paraId="09F078A6" w14:textId="77777777" w:rsidR="00D302AE" w:rsidRPr="007D1EA7" w:rsidRDefault="00D302AE" w:rsidP="001F2596">
      <w:pPr>
        <w:jc w:val="right"/>
        <w:rPr>
          <w:rFonts w:ascii="Calibri" w:hAnsi="Calibri"/>
          <w:bCs/>
          <w:iCs/>
          <w:sz w:val="22"/>
          <w:szCs w:val="22"/>
        </w:rPr>
      </w:pPr>
    </w:p>
    <w:p w14:paraId="6951372B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6BBE55AB" w14:textId="77777777" w:rsidR="00EB2FC3" w:rsidRPr="007D1EA7" w:rsidRDefault="00E8618B" w:rsidP="00E8618B">
      <w:pPr>
        <w:tabs>
          <w:tab w:val="left" w:pos="3915"/>
        </w:tabs>
        <w:rPr>
          <w:rFonts w:ascii="Calibri" w:hAnsi="Calibri"/>
          <w:bCs/>
          <w:iCs/>
          <w:sz w:val="22"/>
          <w:szCs w:val="22"/>
        </w:rPr>
      </w:pPr>
      <w:r w:rsidRPr="007D1EA7">
        <w:rPr>
          <w:rFonts w:ascii="Calibri" w:hAnsi="Calibri"/>
          <w:bCs/>
          <w:iCs/>
          <w:sz w:val="22"/>
          <w:szCs w:val="22"/>
        </w:rPr>
        <w:tab/>
      </w:r>
    </w:p>
    <w:p w14:paraId="7FE97448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696367DA" w14:textId="30B946B0" w:rsidR="00EB2FC3" w:rsidRPr="00653F9F" w:rsidRDefault="00EB2FC3" w:rsidP="00653F9F">
      <w:pPr>
        <w:tabs>
          <w:tab w:val="left" w:pos="6795"/>
        </w:tabs>
        <w:rPr>
          <w:rFonts w:ascii="Calibri" w:hAnsi="Calibri"/>
          <w:sz w:val="22"/>
          <w:szCs w:val="20"/>
        </w:rPr>
      </w:pPr>
    </w:p>
    <w:p w14:paraId="25940936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3B322F7D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0F54A435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3D2C37E8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7635FD05" w14:textId="77777777" w:rsidR="008E2DA1" w:rsidRPr="007D1EA7" w:rsidRDefault="008E2DA1" w:rsidP="00C6670C">
      <w:pPr>
        <w:rPr>
          <w:rFonts w:ascii="Calibri" w:hAnsi="Calibri"/>
          <w:bCs/>
          <w:iCs/>
          <w:sz w:val="22"/>
          <w:szCs w:val="22"/>
        </w:rPr>
      </w:pPr>
    </w:p>
    <w:sectPr w:rsidR="008E2DA1" w:rsidRPr="007D1EA7" w:rsidSect="00EB2F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16525" w14:textId="77777777" w:rsidR="00F069B7" w:rsidRDefault="00F069B7" w:rsidP="00EB2FC3">
      <w:r>
        <w:separator/>
      </w:r>
    </w:p>
  </w:endnote>
  <w:endnote w:type="continuationSeparator" w:id="0">
    <w:p w14:paraId="6596C04B" w14:textId="77777777" w:rsidR="00F069B7" w:rsidRDefault="00F069B7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AEB0" w14:textId="77777777" w:rsidR="006558BB" w:rsidRDefault="006558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E5133" w14:textId="77777777" w:rsidR="006558BB" w:rsidRDefault="006558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4ECF" w14:textId="77777777" w:rsidR="00DA3989" w:rsidRDefault="00DA3989">
    <w:pPr>
      <w:pStyle w:val="Footer"/>
    </w:pPr>
    <w:r>
      <w:rPr>
        <w:noProof/>
      </w:rPr>
      <mc:AlternateContent>
        <mc:Choice Requires="wps">
          <w:drawing>
            <wp:inline distT="0" distB="0" distL="0" distR="0" wp14:anchorId="42F2B901" wp14:editId="74B02205">
              <wp:extent cx="304800" cy="304800"/>
              <wp:effectExtent l="0" t="0" r="0" b="0"/>
              <wp:docPr id="887967489" name="Rectangle 2" descr="A close-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B47D253" id="Rectangle 2" o:spid="_x0000_s1026" alt="A close-up of a logo&#10;&#10;Description automatically generat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1rdtYyMCAAAWBAAADgAAAAAAAAAAAAAAAAAuAgAAZHJzL2Uyb0RvYy54bWxQSwEC&#10;LQAUAAYACAAAACEATKDpLNgAAAADAQAADwAAAAAAAAAAAAAAAAB9BAAAZHJzL2Rvd25yZXYueG1s&#10;UEsFBgAAAAAEAAQA8wAAAIIFAAAAAA==&#10;" filled="f" stroked="f">
              <o:lock v:ext="edit" aspectratio="t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2D765" w14:textId="77777777" w:rsidR="00F069B7" w:rsidRDefault="00F069B7" w:rsidP="00EB2FC3">
      <w:r>
        <w:separator/>
      </w:r>
    </w:p>
  </w:footnote>
  <w:footnote w:type="continuationSeparator" w:id="0">
    <w:p w14:paraId="6A66572F" w14:textId="77777777" w:rsidR="00F069B7" w:rsidRDefault="00F069B7" w:rsidP="00EB2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0390" w14:textId="77777777" w:rsidR="006558BB" w:rsidRDefault="006558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BCC4" w14:textId="77777777" w:rsidR="006558BB" w:rsidRDefault="006558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D5DC5" w14:textId="77777777" w:rsidR="00EB2FC3" w:rsidRDefault="008D6522" w:rsidP="00EB2FC3">
    <w:pPr>
      <w:pStyle w:val="Header"/>
      <w:tabs>
        <w:tab w:val="clear" w:pos="4513"/>
        <w:tab w:val="clear" w:pos="9026"/>
        <w:tab w:val="left" w:pos="5760"/>
      </w:tabs>
    </w:pPr>
    <w:r>
      <w:rPr>
        <w:rFonts w:ascii="Calibri" w:hAnsi="Calibri"/>
        <w:bCs/>
        <w:iCs/>
        <w:noProof/>
      </w:rPr>
      <w:drawing>
        <wp:anchor distT="0" distB="0" distL="114300" distR="114300" simplePos="0" relativeHeight="251659264" behindDoc="0" locked="0" layoutInCell="1" allowOverlap="1" wp14:anchorId="209E5874" wp14:editId="75B40BD1">
          <wp:simplePos x="0" y="0"/>
          <wp:positionH relativeFrom="column">
            <wp:posOffset>-542925</wp:posOffset>
          </wp:positionH>
          <wp:positionV relativeFrom="paragraph">
            <wp:posOffset>288290</wp:posOffset>
          </wp:positionV>
          <wp:extent cx="951973" cy="963061"/>
          <wp:effectExtent l="0" t="0" r="635" b="8890"/>
          <wp:wrapNone/>
          <wp:docPr id="7699982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973" cy="963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377">
      <w:rPr>
        <w:noProof/>
        <w:lang w:eastAsia="en-GB"/>
      </w:rPr>
      <w:drawing>
        <wp:anchor distT="0" distB="0" distL="0" distR="0" simplePos="0" relativeHeight="251658240" behindDoc="0" locked="0" layoutInCell="1" allowOverlap="1" wp14:anchorId="17363B2D" wp14:editId="1688F6B5">
          <wp:simplePos x="0" y="0"/>
          <wp:positionH relativeFrom="page">
            <wp:align>left</wp:align>
          </wp:positionH>
          <wp:positionV relativeFrom="paragraph">
            <wp:posOffset>-635</wp:posOffset>
          </wp:positionV>
          <wp:extent cx="7543800" cy="1628775"/>
          <wp:effectExtent l="0" t="0" r="0" b="9525"/>
          <wp:wrapSquare wrapText="bothSides"/>
          <wp:docPr id="11035386" name="Picture 11035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D-12966_View_1_Final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235" b="11882"/>
                  <a:stretch/>
                </pic:blipFill>
                <pic:spPr bwMode="auto">
                  <a:xfrm>
                    <a:off x="0" y="0"/>
                    <a:ext cx="7543800" cy="1628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377"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1F6D2A90" wp14:editId="3A06A19E">
              <wp:simplePos x="0" y="0"/>
              <wp:positionH relativeFrom="page">
                <wp:align>left</wp:align>
              </wp:positionH>
              <wp:positionV relativeFrom="paragraph">
                <wp:posOffset>1638300</wp:posOffset>
              </wp:positionV>
              <wp:extent cx="7696200" cy="1404620"/>
              <wp:effectExtent l="0" t="0" r="19050" b="22860"/>
              <wp:wrapSquare wrapText="bothSides"/>
              <wp:docPr id="137999128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96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5FEAC" w14:textId="77777777" w:rsidR="00E8618B" w:rsidRDefault="00E8618B" w:rsidP="00E8618B">
                          <w:pPr>
                            <w:jc w:val="center"/>
                            <w:rPr>
                              <w:rFonts w:ascii="Calibri" w:hAnsi="Calibri"/>
                              <w:bCs/>
                              <w:iCs/>
                            </w:rPr>
                          </w:pPr>
                          <w:r w:rsidRPr="00E8618B">
                            <w:rPr>
                              <w:rFonts w:ascii="Calibri" w:hAnsi="Calibri"/>
                              <w:b/>
                              <w:iCs/>
                            </w:rPr>
                            <w:t>Address:</w:t>
                          </w:r>
                          <w:r>
                            <w:rPr>
                              <w:rFonts w:ascii="Calibri" w:hAnsi="Calibri"/>
                              <w:bCs/>
                              <w:iCs/>
                            </w:rPr>
                            <w:t xml:space="preserve"> </w:t>
                          </w:r>
                          <w:proofErr w:type="spellStart"/>
                          <w:r w:rsidRPr="00E8618B">
                            <w:rPr>
                              <w:rFonts w:ascii="Calibri" w:hAnsi="Calibri"/>
                              <w:bCs/>
                              <w:iCs/>
                            </w:rPr>
                            <w:t>Flaxley</w:t>
                          </w:r>
                          <w:proofErr w:type="spellEnd"/>
                          <w:r w:rsidRPr="00E8618B">
                            <w:rPr>
                              <w:rFonts w:ascii="Calibri" w:hAnsi="Calibri"/>
                              <w:bCs/>
                              <w:iCs/>
                            </w:rPr>
                            <w:t xml:space="preserve"> Lane, Middlebeck, Newark, Nottinghamshire, NG24 3XB</w:t>
                          </w:r>
                          <w:r w:rsidR="00546671" w:rsidRP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ab/>
                          </w:r>
                          <w:r w:rsid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ab/>
                            <w:t>Headteacher</w:t>
                          </w:r>
                          <w:r w:rsidR="00546671"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: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Mr Lee Harrison</w:t>
                          </w:r>
                        </w:p>
                        <w:p w14:paraId="7AD7D2D7" w14:textId="77777777" w:rsidR="00E8618B" w:rsidRDefault="00E8618B" w:rsidP="00E8618B">
                          <w:pPr>
                            <w:jc w:val="center"/>
                            <w:rPr>
                              <w:rFonts w:ascii="Calibri" w:hAnsi="Calibri"/>
                              <w:szCs w:val="22"/>
                            </w:rPr>
                          </w:pPr>
                          <w:r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Tel:</w:t>
                          </w:r>
                          <w:r>
                            <w:rPr>
                              <w:rFonts w:ascii="Calibri" w:hAnsi="Calibri"/>
                              <w:szCs w:val="22"/>
                            </w:rPr>
                            <w:t xml:space="preserve"> 01636 680051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ab/>
                          </w:r>
                          <w:r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Email:</w:t>
                          </w:r>
                          <w:r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hyperlink r:id="rId3" w:history="1">
                            <w:r w:rsidR="00546671" w:rsidRPr="00F51A8F">
                              <w:rPr>
                                <w:rStyle w:val="Hyperlink"/>
                                <w:rFonts w:ascii="Calibri" w:hAnsi="Calibri"/>
                                <w:szCs w:val="22"/>
                              </w:rPr>
                              <w:t>office@christchurch.notts.sch.uk</w:t>
                            </w:r>
                          </w:hyperlink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ab/>
                          </w:r>
                          <w:r w:rsidR="00546671" w:rsidRPr="00546671">
                            <w:rPr>
                              <w:rFonts w:ascii="Calibri" w:hAnsi="Calibri"/>
                              <w:b/>
                              <w:bCs/>
                              <w:szCs w:val="22"/>
                            </w:rPr>
                            <w:t>Website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>:</w:t>
                          </w:r>
                          <w:r w:rsidR="00546671" w:rsidRPr="00546671">
                            <w:rPr>
                              <w:rFonts w:ascii="Aptos" w:hAnsi="Aptos" w:cs="Aptos"/>
                              <w:lang w:eastAsia="en-GB"/>
                            </w:rPr>
                            <w:t xml:space="preserve"> </w:t>
                          </w:r>
                          <w:hyperlink r:id="rId4" w:history="1">
                            <w:r w:rsidR="00546671" w:rsidRPr="00F51A8F">
                              <w:rPr>
                                <w:rStyle w:val="Hyperlink"/>
                                <w:rFonts w:ascii="Calibri" w:hAnsi="Calibri"/>
                                <w:szCs w:val="22"/>
                              </w:rPr>
                              <w:t>www.christchurchprimarynewark.co.uk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6D2A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29pt;width:606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">
              <v:textbox style="mso-fit-shape-to-text:t">
                <w:txbxContent>
                  <w:p w14:paraId="2415FEAC" w14:textId="77777777" w:rsidR="00E8618B" w:rsidRDefault="00E8618B" w:rsidP="00E8618B">
                    <w:pPr>
                      <w:jc w:val="center"/>
                      <w:rPr>
                        <w:rFonts w:ascii="Calibri" w:hAnsi="Calibri"/>
                        <w:bCs/>
                        <w:iCs/>
                      </w:rPr>
                    </w:pPr>
                    <w:r w:rsidRPr="00E8618B">
                      <w:rPr>
                        <w:rFonts w:ascii="Calibri" w:hAnsi="Calibri"/>
                        <w:b/>
                        <w:iCs/>
                      </w:rPr>
                      <w:t>Address:</w:t>
                    </w:r>
                    <w:r>
                      <w:rPr>
                        <w:rFonts w:ascii="Calibri" w:hAnsi="Calibri"/>
                        <w:bCs/>
                        <w:iCs/>
                      </w:rPr>
                      <w:t xml:space="preserve"> </w:t>
                    </w:r>
                    <w:proofErr w:type="spellStart"/>
                    <w:r w:rsidRPr="00E8618B">
                      <w:rPr>
                        <w:rFonts w:ascii="Calibri" w:hAnsi="Calibri"/>
                        <w:bCs/>
                        <w:iCs/>
                      </w:rPr>
                      <w:t>Flaxley</w:t>
                    </w:r>
                    <w:proofErr w:type="spellEnd"/>
                    <w:r w:rsidRPr="00E8618B">
                      <w:rPr>
                        <w:rFonts w:ascii="Calibri" w:hAnsi="Calibri"/>
                        <w:bCs/>
                        <w:iCs/>
                      </w:rPr>
                      <w:t xml:space="preserve"> Lane, Middlebeck, Newark, Nottinghamshire, NG24 3XB</w:t>
                    </w:r>
                    <w:r w:rsidR="00546671" w:rsidRPr="00546671">
                      <w:rPr>
                        <w:rFonts w:ascii="Calibri" w:hAnsi="Calibri"/>
                        <w:b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b/>
                        <w:szCs w:val="22"/>
                      </w:rPr>
                      <w:tab/>
                    </w:r>
                    <w:r w:rsidR="00546671">
                      <w:rPr>
                        <w:rFonts w:ascii="Calibri" w:hAnsi="Calibri"/>
                        <w:b/>
                        <w:szCs w:val="22"/>
                      </w:rPr>
                      <w:tab/>
                      <w:t>Headteacher</w:t>
                    </w:r>
                    <w:r w:rsidR="00546671" w:rsidRPr="001F2596">
                      <w:rPr>
                        <w:rFonts w:ascii="Calibri" w:hAnsi="Calibri"/>
                        <w:b/>
                        <w:szCs w:val="22"/>
                      </w:rPr>
                      <w:t>: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 xml:space="preserve"> Mr Lee Harrison</w:t>
                    </w:r>
                  </w:p>
                  <w:p w14:paraId="7AD7D2D7" w14:textId="77777777" w:rsidR="00E8618B" w:rsidRDefault="00E8618B" w:rsidP="00E8618B">
                    <w:pPr>
                      <w:jc w:val="center"/>
                      <w:rPr>
                        <w:rFonts w:ascii="Calibri" w:hAnsi="Calibri"/>
                        <w:szCs w:val="22"/>
                      </w:rPr>
                    </w:pPr>
                    <w:r w:rsidRPr="001F2596">
                      <w:rPr>
                        <w:rFonts w:ascii="Calibri" w:hAnsi="Calibri"/>
                        <w:b/>
                        <w:szCs w:val="22"/>
                      </w:rPr>
                      <w:t>Tel:</w:t>
                    </w:r>
                    <w:r>
                      <w:rPr>
                        <w:rFonts w:ascii="Calibri" w:hAnsi="Calibri"/>
                        <w:szCs w:val="22"/>
                      </w:rPr>
                      <w:t xml:space="preserve"> 01636 680051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ab/>
                    </w:r>
                    <w:r w:rsidRPr="001F2596">
                      <w:rPr>
                        <w:rFonts w:ascii="Calibri" w:hAnsi="Calibri"/>
                        <w:b/>
                        <w:szCs w:val="22"/>
                      </w:rPr>
                      <w:t>Email:</w:t>
                    </w:r>
                    <w:r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hyperlink r:id="rId5" w:history="1">
                      <w:r w:rsidR="00546671" w:rsidRPr="00F51A8F">
                        <w:rPr>
                          <w:rStyle w:val="Hyperlink"/>
                          <w:rFonts w:ascii="Calibri" w:hAnsi="Calibri"/>
                          <w:szCs w:val="22"/>
                        </w:rPr>
                        <w:t>office@christchurch.notts.sch.uk</w:t>
                      </w:r>
                    </w:hyperlink>
                    <w:r w:rsidR="00546671"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ab/>
                    </w:r>
                    <w:r w:rsidR="00546671" w:rsidRPr="00546671">
                      <w:rPr>
                        <w:rFonts w:ascii="Calibri" w:hAnsi="Calibri"/>
                        <w:b/>
                        <w:bCs/>
                        <w:szCs w:val="22"/>
                      </w:rPr>
                      <w:t>Website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>:</w:t>
                    </w:r>
                    <w:r w:rsidR="00546671" w:rsidRPr="00546671">
                      <w:rPr>
                        <w:rFonts w:ascii="Aptos" w:hAnsi="Aptos" w:cs="Aptos"/>
                        <w:lang w:eastAsia="en-GB"/>
                      </w:rPr>
                      <w:t xml:space="preserve"> </w:t>
                    </w:r>
                    <w:hyperlink r:id="rId6" w:history="1">
                      <w:r w:rsidR="00546671" w:rsidRPr="00F51A8F">
                        <w:rPr>
                          <w:rStyle w:val="Hyperlink"/>
                          <w:rFonts w:ascii="Calibri" w:hAnsi="Calibri"/>
                          <w:szCs w:val="22"/>
                        </w:rPr>
                        <w:t>www.christchurchprimarynewark.co.uk</w:t>
                      </w:r>
                    </w:hyperlink>
                  </w:p>
                </w:txbxContent>
              </v:textbox>
              <w10:wrap type="square" anchorx="page"/>
            </v:shape>
          </w:pict>
        </mc:Fallback>
      </mc:AlternateContent>
    </w:r>
    <w:r w:rsidR="00E8618B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B72F2EE" wp14:editId="73DE67B4">
              <wp:simplePos x="0" y="0"/>
              <wp:positionH relativeFrom="column">
                <wp:posOffset>1390650</wp:posOffset>
              </wp:positionH>
              <wp:positionV relativeFrom="paragraph">
                <wp:posOffset>47625</wp:posOffset>
              </wp:positionV>
              <wp:extent cx="329565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56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CD1F9F" w14:textId="77777777" w:rsidR="00EB2FC3" w:rsidRPr="00851377" w:rsidRDefault="00EB2FC3">
                          <w:pPr>
                            <w:rPr>
                              <w:rFonts w:ascii="Segoe Script" w:hAnsi="Segoe Script"/>
                              <w:b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</w:pPr>
                          <w:r w:rsidRPr="00851377">
                            <w:rPr>
                              <w:rFonts w:ascii="Segoe Script" w:hAnsi="Segoe Script"/>
                              <w:b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  <w:t>“Together, We Flourish”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B72F2EE" id="_x0000_s1027" type="#_x0000_t202" style="position:absolute;margin-left:109.5pt;margin-top:3.75pt;width:259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" filled="f" stroked="f">
              <v:textbox style="mso-fit-shape-to-text:t">
                <w:txbxContent>
                  <w:p w14:paraId="25CD1F9F" w14:textId="77777777" w:rsidR="00EB2FC3" w:rsidRPr="00851377" w:rsidRDefault="00EB2FC3">
                    <w:pPr>
                      <w:rPr>
                        <w:rFonts w:ascii="Segoe Script" w:hAnsi="Segoe Script"/>
                        <w:b/>
                        <w:bCs/>
                        <w:i/>
                        <w:iCs/>
                        <w:sz w:val="36"/>
                        <w:szCs w:val="36"/>
                      </w:rPr>
                    </w:pPr>
                    <w:r w:rsidRPr="00851377">
                      <w:rPr>
                        <w:rFonts w:ascii="Segoe Script" w:hAnsi="Segoe Script"/>
                        <w:b/>
                        <w:bCs/>
                        <w:i/>
                        <w:iCs/>
                        <w:sz w:val="36"/>
                        <w:szCs w:val="36"/>
                      </w:rPr>
                      <w:t>“Together, We Flourish”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B2FC3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3D5D07" wp14:editId="6B269A1A">
              <wp:simplePos x="0" y="0"/>
              <wp:positionH relativeFrom="column">
                <wp:posOffset>-885825</wp:posOffset>
              </wp:positionH>
              <wp:positionV relativeFrom="paragraph">
                <wp:posOffset>1295400</wp:posOffset>
              </wp:positionV>
              <wp:extent cx="7486650" cy="400050"/>
              <wp:effectExtent l="0" t="0" r="0" b="0"/>
              <wp:wrapSquare wrapText="bothSides"/>
              <wp:docPr id="190084418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8665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54D54E" w14:textId="77777777" w:rsidR="00EB2FC3" w:rsidRPr="00DA3989" w:rsidRDefault="00EB2FC3" w:rsidP="00EB2FC3">
                          <w:pPr>
                            <w:jc w:val="center"/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Kindness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Respect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70AD47" w:themeColor="accent6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Perseverance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Curiosity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6558BB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Hope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Community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3D5D07" id="_x0000_s1028" type="#_x0000_t202" style="position:absolute;margin-left:-69.75pt;margin-top:102pt;width:589.5pt;height:3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" filled="f" stroked="f">
              <v:textbox>
                <w:txbxContent>
                  <w:p w14:paraId="2554D54E" w14:textId="77777777" w:rsidR="00EB2FC3" w:rsidRPr="00DA3989" w:rsidRDefault="00EB2FC3" w:rsidP="00EB2FC3">
                    <w:pPr>
                      <w:jc w:val="center"/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</w:pPr>
                    <w:r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Kindness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Respect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70AD47" w:themeColor="accent6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Perseverance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Curiosity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6558BB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Hope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Community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F5232"/>
    <w:multiLevelType w:val="multilevel"/>
    <w:tmpl w:val="25CA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o:colormru v:ext="edit" colors="#690,#97e2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9F"/>
    <w:rsid w:val="00017F85"/>
    <w:rsid w:val="000324F4"/>
    <w:rsid w:val="000377F4"/>
    <w:rsid w:val="000553F4"/>
    <w:rsid w:val="00070E07"/>
    <w:rsid w:val="000B679A"/>
    <w:rsid w:val="000C6F35"/>
    <w:rsid w:val="00107B45"/>
    <w:rsid w:val="0011530B"/>
    <w:rsid w:val="0013488A"/>
    <w:rsid w:val="001456F8"/>
    <w:rsid w:val="001614DE"/>
    <w:rsid w:val="001743CD"/>
    <w:rsid w:val="001C27AC"/>
    <w:rsid w:val="001F2596"/>
    <w:rsid w:val="001F43D9"/>
    <w:rsid w:val="00246307"/>
    <w:rsid w:val="0027634B"/>
    <w:rsid w:val="00290B2C"/>
    <w:rsid w:val="0029461A"/>
    <w:rsid w:val="002A1597"/>
    <w:rsid w:val="002B0AF5"/>
    <w:rsid w:val="002B19B0"/>
    <w:rsid w:val="002D2395"/>
    <w:rsid w:val="002F5D67"/>
    <w:rsid w:val="00304416"/>
    <w:rsid w:val="00344B37"/>
    <w:rsid w:val="00351EE2"/>
    <w:rsid w:val="003535BB"/>
    <w:rsid w:val="00363D47"/>
    <w:rsid w:val="003738B6"/>
    <w:rsid w:val="003A350A"/>
    <w:rsid w:val="003A3DEB"/>
    <w:rsid w:val="003C56FA"/>
    <w:rsid w:val="003F19FB"/>
    <w:rsid w:val="00421571"/>
    <w:rsid w:val="00421FF0"/>
    <w:rsid w:val="004606B5"/>
    <w:rsid w:val="00463271"/>
    <w:rsid w:val="00484F03"/>
    <w:rsid w:val="004B3FC8"/>
    <w:rsid w:val="004C5A6C"/>
    <w:rsid w:val="004D3850"/>
    <w:rsid w:val="004D6972"/>
    <w:rsid w:val="004F1B26"/>
    <w:rsid w:val="00526A12"/>
    <w:rsid w:val="005331E1"/>
    <w:rsid w:val="00546671"/>
    <w:rsid w:val="00555745"/>
    <w:rsid w:val="00556C94"/>
    <w:rsid w:val="00580577"/>
    <w:rsid w:val="005A64FF"/>
    <w:rsid w:val="005B0279"/>
    <w:rsid w:val="005C1FDB"/>
    <w:rsid w:val="005D02D3"/>
    <w:rsid w:val="005D3BDB"/>
    <w:rsid w:val="00606055"/>
    <w:rsid w:val="00623E3C"/>
    <w:rsid w:val="0064356E"/>
    <w:rsid w:val="00653F9F"/>
    <w:rsid w:val="006558BB"/>
    <w:rsid w:val="006570BC"/>
    <w:rsid w:val="006C2CE3"/>
    <w:rsid w:val="00705F8B"/>
    <w:rsid w:val="00714E53"/>
    <w:rsid w:val="00725C14"/>
    <w:rsid w:val="007460ED"/>
    <w:rsid w:val="007C34A6"/>
    <w:rsid w:val="007C3BFD"/>
    <w:rsid w:val="007C4277"/>
    <w:rsid w:val="007D1EA7"/>
    <w:rsid w:val="00812D1A"/>
    <w:rsid w:val="00823F4B"/>
    <w:rsid w:val="00851377"/>
    <w:rsid w:val="00862C62"/>
    <w:rsid w:val="008D1053"/>
    <w:rsid w:val="008D6522"/>
    <w:rsid w:val="008E2DA1"/>
    <w:rsid w:val="008F3CB4"/>
    <w:rsid w:val="009115D6"/>
    <w:rsid w:val="00917935"/>
    <w:rsid w:val="00921755"/>
    <w:rsid w:val="00935918"/>
    <w:rsid w:val="009567C2"/>
    <w:rsid w:val="00967F61"/>
    <w:rsid w:val="009715AE"/>
    <w:rsid w:val="009B42EC"/>
    <w:rsid w:val="009B6D46"/>
    <w:rsid w:val="009F17FB"/>
    <w:rsid w:val="00A35A5A"/>
    <w:rsid w:val="00A4456C"/>
    <w:rsid w:val="00A50CC3"/>
    <w:rsid w:val="00A7789C"/>
    <w:rsid w:val="00A84E9A"/>
    <w:rsid w:val="00B21D78"/>
    <w:rsid w:val="00B26CDC"/>
    <w:rsid w:val="00B3414E"/>
    <w:rsid w:val="00B8490D"/>
    <w:rsid w:val="00BB6B64"/>
    <w:rsid w:val="00BD0C62"/>
    <w:rsid w:val="00C40A8C"/>
    <w:rsid w:val="00C42910"/>
    <w:rsid w:val="00C43AC3"/>
    <w:rsid w:val="00C6670C"/>
    <w:rsid w:val="00C671FB"/>
    <w:rsid w:val="00CC56E4"/>
    <w:rsid w:val="00CD7674"/>
    <w:rsid w:val="00D0515A"/>
    <w:rsid w:val="00D15B61"/>
    <w:rsid w:val="00D253FA"/>
    <w:rsid w:val="00D302AE"/>
    <w:rsid w:val="00D40B12"/>
    <w:rsid w:val="00D45BA1"/>
    <w:rsid w:val="00D45DE2"/>
    <w:rsid w:val="00D653BD"/>
    <w:rsid w:val="00DA3989"/>
    <w:rsid w:val="00DF7C92"/>
    <w:rsid w:val="00E0225A"/>
    <w:rsid w:val="00E830B6"/>
    <w:rsid w:val="00E83166"/>
    <w:rsid w:val="00E8618B"/>
    <w:rsid w:val="00EB2FC3"/>
    <w:rsid w:val="00EB7E79"/>
    <w:rsid w:val="00ED213C"/>
    <w:rsid w:val="00F069B7"/>
    <w:rsid w:val="00F73867"/>
    <w:rsid w:val="00F760FE"/>
    <w:rsid w:val="00FA4050"/>
    <w:rsid w:val="00FB6379"/>
    <w:rsid w:val="00FD1C8C"/>
    <w:rsid w:val="00FD725D"/>
    <w:rsid w:val="00FF6E55"/>
    <w:rsid w:val="00FF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90,#97e200"/>
    </o:shapedefaults>
    <o:shapelayout v:ext="edit">
      <o:idmap v:ext="edit" data="1"/>
    </o:shapelayout>
  </w:shapeDefaults>
  <w:decimalSymbol w:val="."/>
  <w:listSeparator w:val=","/>
  <w14:docId w14:val="31D3C3A6"/>
  <w15:chartTrackingRefBased/>
  <w15:docId w15:val="{CDD4CED4-539A-4D2C-81C4-4AFC3331C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0441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07B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07B45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semiHidden/>
    <w:rsid w:val="00304416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Hyperlink">
    <w:name w:val="Hyperlink"/>
    <w:rsid w:val="00304416"/>
    <w:rPr>
      <w:color w:val="0563C1"/>
      <w:u w:val="single"/>
    </w:rPr>
  </w:style>
  <w:style w:type="character" w:styleId="HTMLCite">
    <w:name w:val="HTML Cite"/>
    <w:uiPriority w:val="99"/>
    <w:unhideWhenUsed/>
    <w:rsid w:val="00B3414E"/>
    <w:rPr>
      <w:i/>
      <w:iCs/>
    </w:rPr>
  </w:style>
  <w:style w:type="paragraph" w:styleId="NormalWeb">
    <w:name w:val="Normal (Web)"/>
    <w:basedOn w:val="Normal"/>
    <w:uiPriority w:val="99"/>
    <w:unhideWhenUsed/>
    <w:rsid w:val="001F43D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rsid w:val="00FF6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2FC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EB2F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2FC3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86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1379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385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4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christchurch.notts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www.christchurchprimarynewark.co.uk" TargetMode="External"/><Relationship Id="rId5" Type="http://schemas.openxmlformats.org/officeDocument/2006/relationships/hyperlink" Target="mailto:office@christchurch.notts.sch.uk" TargetMode="External"/><Relationship Id="rId4" Type="http://schemas.openxmlformats.org/officeDocument/2006/relationships/hyperlink" Target="http://www.christchurchprimarynewark.co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harris\Documents\Letters\BLANK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0146B45659624D8E7D6E478A71C78E" ma:contentTypeVersion="18" ma:contentTypeDescription="Create a new document." ma:contentTypeScope="" ma:versionID="a499e380679264f6007d453e655ad9b3">
  <xsd:schema xmlns:xsd="http://www.w3.org/2001/XMLSchema" xmlns:xs="http://www.w3.org/2001/XMLSchema" xmlns:p="http://schemas.microsoft.com/office/2006/metadata/properties" xmlns:ns3="e7511877-b047-45ac-baaf-6ed0d1d1275b" xmlns:ns4="4065f2db-5ac5-4d21-85fe-5931935a9899" targetNamespace="http://schemas.microsoft.com/office/2006/metadata/properties" ma:root="true" ma:fieldsID="0dd040925708b0d214a38ff4ae2fa90d" ns3:_="" ns4:_="">
    <xsd:import namespace="e7511877-b047-45ac-baaf-6ed0d1d1275b"/>
    <xsd:import namespace="4065f2db-5ac5-4d21-85fe-5931935a98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511877-b047-45ac-baaf-6ed0d1d12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f2db-5ac5-4d21-85fe-5931935a98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511877-b047-45ac-baaf-6ed0d1d127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71A9CA-75CC-4E03-AC0E-D9131544E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511877-b047-45ac-baaf-6ed0d1d1275b"/>
    <ds:schemaRef ds:uri="4065f2db-5ac5-4d21-85fe-5931935a9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3830D-D877-449A-BE6D-7CF9940168F9}">
  <ds:schemaRefs>
    <ds:schemaRef ds:uri="http://schemas.microsoft.com/office/2006/metadata/properties"/>
    <ds:schemaRef ds:uri="http://schemas.microsoft.com/office/infopath/2007/PartnerControls"/>
    <ds:schemaRef ds:uri="e7511877-b047-45ac-baaf-6ed0d1d1275b"/>
  </ds:schemaRefs>
</ds:datastoreItem>
</file>

<file path=customXml/itemProps3.xml><?xml version="1.0" encoding="utf-8"?>
<ds:datastoreItem xmlns:ds="http://schemas.openxmlformats.org/officeDocument/2006/customXml" ds:itemID="{BEA3DCBF-FA45-4D5A-BA94-516B394E6B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LETTERHEAD</Template>
  <TotalTime>4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 Church Infant School</vt:lpstr>
    </vt:vector>
  </TitlesOfParts>
  <Company>NCC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 Church Infant School</dc:title>
  <dc:subject/>
  <dc:creator>Bethia Harris</dc:creator>
  <cp:keywords/>
  <dc:description/>
  <cp:lastModifiedBy>Bethia Harris</cp:lastModifiedBy>
  <cp:revision>2</cp:revision>
  <cp:lastPrinted>2025-04-16T11:54:00Z</cp:lastPrinted>
  <dcterms:created xsi:type="dcterms:W3CDTF">2026-09-28T11:12:00Z</dcterms:created>
  <dcterms:modified xsi:type="dcterms:W3CDTF">2026-09-28T11:12:00Z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0x010100170146B45659624D8E7D6E478A71C78E</vt:lpwstr>
  </property>
</Properties>
</file>